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467" w:rsidRPr="00171027" w:rsidRDefault="00A20467" w:rsidP="00171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71027">
        <w:rPr>
          <w:rFonts w:ascii="Times New Roman" w:hAnsi="Times New Roman"/>
          <w:b/>
          <w:bCs/>
          <w:sz w:val="28"/>
          <w:szCs w:val="28"/>
        </w:rPr>
        <w:t>Уважаемые родители!</w:t>
      </w:r>
    </w:p>
    <w:p w:rsidR="00A20467" w:rsidRDefault="00A20467" w:rsidP="001710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0467" w:rsidRDefault="00A20467" w:rsidP="001710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71027">
        <w:rPr>
          <w:rFonts w:ascii="Times New Roman" w:hAnsi="Times New Roman"/>
          <w:sz w:val="28"/>
          <w:szCs w:val="28"/>
        </w:rPr>
        <w:t>В целях предупреждения распространения заболеваний среди учащихся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1027">
        <w:rPr>
          <w:rFonts w:ascii="Times New Roman" w:hAnsi="Times New Roman"/>
          <w:sz w:val="28"/>
          <w:szCs w:val="28"/>
        </w:rPr>
        <w:t>условиях распространения новой коронавирусной инфекции, занятия будут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1027">
        <w:rPr>
          <w:rFonts w:ascii="Times New Roman" w:hAnsi="Times New Roman"/>
          <w:sz w:val="28"/>
          <w:szCs w:val="28"/>
        </w:rPr>
        <w:t>проходить исключительно в электронной информационно-образовательной среде.</w:t>
      </w:r>
    </w:p>
    <w:p w:rsidR="00A20467" w:rsidRPr="00171027" w:rsidRDefault="00A20467" w:rsidP="001710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0467" w:rsidRPr="00171027" w:rsidRDefault="00A20467" w:rsidP="001710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71027">
        <w:rPr>
          <w:rFonts w:ascii="Times New Roman" w:hAnsi="Times New Roman"/>
          <w:sz w:val="28"/>
          <w:szCs w:val="28"/>
        </w:rPr>
        <w:t>Для организации работы, просим Вас заполнить заявление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1027">
        <w:rPr>
          <w:rFonts w:ascii="Times New Roman" w:hAnsi="Times New Roman"/>
          <w:sz w:val="28"/>
          <w:szCs w:val="28"/>
        </w:rPr>
        <w:t xml:space="preserve">направить на электронный адрес </w:t>
      </w:r>
      <w:r>
        <w:rPr>
          <w:rFonts w:ascii="Times New Roman" w:hAnsi="Times New Roman"/>
          <w:sz w:val="28"/>
          <w:szCs w:val="28"/>
        </w:rPr>
        <w:t xml:space="preserve">ДПЦ «Молодость» </w:t>
      </w:r>
      <w:r>
        <w:rPr>
          <w:rFonts w:ascii="Times New Roman" w:hAnsi="Times New Roman"/>
          <w:b/>
          <w:sz w:val="28"/>
          <w:szCs w:val="28"/>
          <w:lang w:val="en-US"/>
        </w:rPr>
        <w:t>dpcmolodost</w:t>
      </w:r>
      <w:r w:rsidRPr="00171027">
        <w:rPr>
          <w:rFonts w:ascii="Times New Roman" w:hAnsi="Times New Roman"/>
          <w:b/>
          <w:sz w:val="28"/>
          <w:szCs w:val="28"/>
        </w:rPr>
        <w:t>@</w:t>
      </w:r>
      <w:r w:rsidRPr="00171027"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171027">
        <w:rPr>
          <w:rFonts w:ascii="Times New Roman" w:hAnsi="Times New Roman"/>
          <w:b/>
          <w:sz w:val="28"/>
          <w:szCs w:val="28"/>
        </w:rPr>
        <w:t>.</w:t>
      </w:r>
      <w:r w:rsidRPr="00171027">
        <w:rPr>
          <w:rFonts w:ascii="Times New Roman" w:hAnsi="Times New Roman"/>
          <w:b/>
          <w:sz w:val="28"/>
          <w:szCs w:val="28"/>
          <w:lang w:val="en-US"/>
        </w:rPr>
        <w:t>ru</w:t>
      </w:r>
    </w:p>
    <w:p w:rsidR="00A20467" w:rsidRPr="00375567" w:rsidRDefault="00A20467" w:rsidP="001710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0467" w:rsidRPr="00171027" w:rsidRDefault="00A20467" w:rsidP="001710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71027">
        <w:rPr>
          <w:rFonts w:ascii="Times New Roman" w:hAnsi="Times New Roman"/>
          <w:sz w:val="28"/>
          <w:szCs w:val="28"/>
        </w:rPr>
        <w:t xml:space="preserve">Консультирование родителей будет организовано с 1 апреля </w:t>
      </w:r>
      <w:r>
        <w:rPr>
          <w:rFonts w:ascii="Times New Roman" w:hAnsi="Times New Roman"/>
          <w:sz w:val="28"/>
          <w:szCs w:val="28"/>
        </w:rPr>
        <w:t xml:space="preserve">2020 года </w:t>
      </w:r>
      <w:r w:rsidRPr="00171027">
        <w:rPr>
          <w:rFonts w:ascii="Times New Roman" w:hAnsi="Times New Roman"/>
          <w:sz w:val="28"/>
          <w:szCs w:val="28"/>
        </w:rPr>
        <w:t xml:space="preserve">по телефону </w:t>
      </w:r>
      <w:r>
        <w:rPr>
          <w:rFonts w:ascii="Times New Roman" w:hAnsi="Times New Roman"/>
          <w:sz w:val="28"/>
          <w:szCs w:val="28"/>
        </w:rPr>
        <w:t>ДПЦ «Молодость» 8(843)264-07-24.</w:t>
      </w:r>
    </w:p>
    <w:p w:rsidR="00A20467" w:rsidRPr="00171027" w:rsidRDefault="00A20467" w:rsidP="0017102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0467" w:rsidRPr="00B373B4" w:rsidRDefault="00A20467" w:rsidP="00B373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73B4">
        <w:rPr>
          <w:rFonts w:ascii="Times New Roman" w:hAnsi="Times New Roman"/>
          <w:b/>
          <w:sz w:val="28"/>
          <w:szCs w:val="28"/>
        </w:rPr>
        <w:t>Телефоны «горячей линии» по организации обучения</w:t>
      </w:r>
    </w:p>
    <w:p w:rsidR="00A20467" w:rsidRDefault="00A20467" w:rsidP="00B373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73B4">
        <w:rPr>
          <w:rFonts w:ascii="Times New Roman" w:hAnsi="Times New Roman"/>
          <w:b/>
          <w:sz w:val="28"/>
          <w:szCs w:val="28"/>
        </w:rPr>
        <w:t xml:space="preserve"> в электронной информационно-образовательной среде</w:t>
      </w:r>
    </w:p>
    <w:p w:rsidR="00A20467" w:rsidRPr="00B373B4" w:rsidRDefault="00A20467" w:rsidP="00B373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20467" w:rsidRPr="00B373B4" w:rsidRDefault="00A20467" w:rsidP="00171027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B373B4">
        <w:rPr>
          <w:rFonts w:ascii="Times New Roman" w:hAnsi="Times New Roman"/>
          <w:b/>
          <w:sz w:val="28"/>
          <w:szCs w:val="28"/>
        </w:rPr>
        <w:t>МКУ «Управление образования г.Казани»</w:t>
      </w:r>
    </w:p>
    <w:p w:rsidR="00A20467" w:rsidRPr="002E1D13" w:rsidRDefault="00A20467" w:rsidP="0037556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8(843)292-80-50 – Захарова Светлана Николаевна, заместитель начальника</w:t>
      </w:r>
    </w:p>
    <w:p w:rsidR="00A20467" w:rsidRDefault="00A20467" w:rsidP="0037556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8(843)292-45-33 – Игнашева Юлия Геннадьевна, начальник Информационно-методического отдела</w:t>
      </w:r>
    </w:p>
    <w:p w:rsidR="00A20467" w:rsidRDefault="00A20467" w:rsidP="0037556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8(843)292-92-43 – Залялетдинова Гульнара Фирдавсовна, главный специалист</w:t>
      </w:r>
    </w:p>
    <w:p w:rsidR="00A20467" w:rsidRPr="002E1D13" w:rsidRDefault="00A20467" w:rsidP="0037556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8(843)292-26-12 – Бухарова Лариса Геннадьевна, методист по ИКТ </w:t>
      </w:r>
    </w:p>
    <w:p w:rsidR="00A20467" w:rsidRPr="00B373B4" w:rsidRDefault="00A20467" w:rsidP="00171027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A20467" w:rsidRPr="00AB3389" w:rsidRDefault="00A20467" w:rsidP="00375567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Отдел образования по Вахитовскому и Приволжскому районам</w:t>
      </w:r>
    </w:p>
    <w:p w:rsidR="00A20467" w:rsidRPr="002E1D13" w:rsidRDefault="00A20467" w:rsidP="0037556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224-28-45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Галимова Аниса Асхатовна</w:t>
      </w:r>
      <w:r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A20467" w:rsidRDefault="00A20467" w:rsidP="0037556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224-33-14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Зигангерова Миляуша Василовна</w:t>
      </w:r>
      <w:r w:rsidRPr="002E1D13">
        <w:rPr>
          <w:rFonts w:ascii="Times New Roman" w:hAnsi="Times New Roman"/>
          <w:sz w:val="28"/>
          <w:szCs w:val="28"/>
        </w:rPr>
        <w:t xml:space="preserve">, </w:t>
      </w:r>
      <w:r w:rsidRPr="00A77BCB">
        <w:rPr>
          <w:rFonts w:ascii="Times New Roman" w:hAnsi="Times New Roman"/>
          <w:sz w:val="28"/>
          <w:szCs w:val="28"/>
        </w:rPr>
        <w:t>заведующая учебно-методическим сектором</w:t>
      </w:r>
    </w:p>
    <w:p w:rsidR="00A20467" w:rsidRDefault="00A20467" w:rsidP="0037556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224-52-74 – Касимова Эльмира Ринатовна</w:t>
      </w:r>
    </w:p>
    <w:p w:rsidR="00A20467" w:rsidRPr="00B373B4" w:rsidRDefault="00A20467" w:rsidP="00375567">
      <w:pPr>
        <w:spacing w:after="0"/>
        <w:ind w:firstLine="709"/>
      </w:pPr>
    </w:p>
    <w:sectPr w:rsidR="00A20467" w:rsidRPr="00B373B4" w:rsidSect="00B373B4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F2A"/>
    <w:rsid w:val="00047EB7"/>
    <w:rsid w:val="00171027"/>
    <w:rsid w:val="002E1D13"/>
    <w:rsid w:val="00375567"/>
    <w:rsid w:val="006D706B"/>
    <w:rsid w:val="009D5A47"/>
    <w:rsid w:val="00A20467"/>
    <w:rsid w:val="00A77BCB"/>
    <w:rsid w:val="00AB3389"/>
    <w:rsid w:val="00B373B4"/>
    <w:rsid w:val="00C6473C"/>
    <w:rsid w:val="00D42F2A"/>
    <w:rsid w:val="00D94010"/>
    <w:rsid w:val="00E7213E"/>
    <w:rsid w:val="00E82436"/>
    <w:rsid w:val="00EB36B7"/>
    <w:rsid w:val="00EF1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13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174</Words>
  <Characters>996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Ибрагимова</dc:creator>
  <cp:keywords/>
  <dc:description/>
  <cp:lastModifiedBy>1</cp:lastModifiedBy>
  <cp:revision>4</cp:revision>
  <cp:lastPrinted>2020-03-31T10:44:00Z</cp:lastPrinted>
  <dcterms:created xsi:type="dcterms:W3CDTF">2020-03-31T10:44:00Z</dcterms:created>
  <dcterms:modified xsi:type="dcterms:W3CDTF">2020-04-15T08:38:00Z</dcterms:modified>
</cp:coreProperties>
</file>